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4B0" w:rsidRDefault="000F1D00" w:rsidP="00611778">
      <w:pPr>
        <w:jc w:val="center"/>
        <w:rPr>
          <w:spacing w:val="210"/>
        </w:rPr>
      </w:pPr>
      <w:r>
        <w:rPr>
          <w:rFonts w:hint="eastAsia"/>
          <w:spacing w:val="210"/>
        </w:rPr>
        <w:t>補助対象経費内訳書</w:t>
      </w:r>
    </w:p>
    <w:p w:rsidR="005C16F9" w:rsidRDefault="005C16F9">
      <w:pPr>
        <w:jc w:val="center"/>
      </w:pPr>
    </w:p>
    <w:p w:rsidR="00FE74B0" w:rsidRDefault="004E6177">
      <w:pPr>
        <w:jc w:val="right"/>
        <w:rPr>
          <w:u w:val="single"/>
        </w:rPr>
      </w:pPr>
      <w:r>
        <w:rPr>
          <w:rFonts w:hint="eastAsia"/>
          <w:u w:val="single"/>
        </w:rPr>
        <w:t>事業名称</w:t>
      </w:r>
      <w:r w:rsidR="00FE74B0">
        <w:rPr>
          <w:rFonts w:hint="eastAsia"/>
          <w:u w:val="single"/>
        </w:rPr>
        <w:t xml:space="preserve">　　　　　　　　　　</w:t>
      </w:r>
      <w:r w:rsidR="005C16F9">
        <w:rPr>
          <w:rFonts w:hint="eastAsia"/>
          <w:u w:val="single"/>
        </w:rPr>
        <w:t xml:space="preserve">　　　　　　　　　　　　　</w:t>
      </w:r>
      <w:r w:rsidR="00FE74B0">
        <w:rPr>
          <w:rFonts w:hint="eastAsia"/>
          <w:u w:val="single"/>
        </w:rPr>
        <w:t xml:space="preserve">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"/>
        <w:gridCol w:w="1302"/>
        <w:gridCol w:w="3863"/>
        <w:gridCol w:w="1531"/>
        <w:gridCol w:w="1531"/>
        <w:gridCol w:w="1531"/>
        <w:gridCol w:w="1531"/>
        <w:gridCol w:w="1531"/>
      </w:tblGrid>
      <w:tr w:rsidR="000F1D00" w:rsidTr="000F1D00">
        <w:trPr>
          <w:cantSplit/>
          <w:trHeight w:val="345"/>
        </w:trPr>
        <w:tc>
          <w:tcPr>
            <w:tcW w:w="1008" w:type="dxa"/>
            <w:vMerge w:val="restart"/>
            <w:tcBorders>
              <w:tl2br w:val="single" w:sz="4" w:space="0" w:color="auto"/>
            </w:tcBorders>
            <w:vAlign w:val="center"/>
          </w:tcPr>
          <w:p w:rsidR="000F1D00" w:rsidRDefault="000F1D00">
            <w:pPr>
              <w:jc w:val="right"/>
            </w:pPr>
            <w:r>
              <w:rPr>
                <w:rFonts w:hint="eastAsia"/>
              </w:rPr>
              <w:t>内訳</w:t>
            </w:r>
          </w:p>
          <w:p w:rsidR="000F1D00" w:rsidRDefault="000F1D00">
            <w:r>
              <w:rPr>
                <w:rFonts w:hint="eastAsia"/>
              </w:rPr>
              <w:t>区分</w:t>
            </w:r>
          </w:p>
        </w:tc>
        <w:tc>
          <w:tcPr>
            <w:tcW w:w="1302" w:type="dxa"/>
            <w:vMerge w:val="restart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3863" w:type="dxa"/>
            <w:vMerge w:val="restart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1531" w:type="dxa"/>
            <w:vMerge w:val="restart"/>
            <w:vAlign w:val="center"/>
          </w:tcPr>
          <w:p w:rsidR="000F1D00" w:rsidRDefault="00DC3D3C" w:rsidP="00DC3D3C">
            <w:r>
              <w:rPr>
                <w:rFonts w:hint="eastAsia"/>
              </w:rPr>
              <w:t>申請時の金額</w:t>
            </w:r>
          </w:p>
          <w:p w:rsidR="00DC3D3C" w:rsidRDefault="00DC3D3C" w:rsidP="00DC3D3C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531" w:type="dxa"/>
            <w:gridSpan w:val="3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財源内訳</w:t>
            </w:r>
          </w:p>
        </w:tc>
        <w:tc>
          <w:tcPr>
            <w:tcW w:w="1531" w:type="dxa"/>
            <w:vMerge w:val="restart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補助率</w:t>
            </w:r>
          </w:p>
          <w:p w:rsidR="000F1D00" w:rsidRDefault="00DC3D3C">
            <w:pPr>
              <w:jc w:val="center"/>
            </w:pPr>
            <w:r>
              <w:t>B</w:t>
            </w:r>
            <w:r w:rsidR="000F1D00">
              <w:rPr>
                <w:rFonts w:hint="eastAsia"/>
              </w:rPr>
              <w:t>／</w:t>
            </w:r>
            <w:r>
              <w:t>A</w:t>
            </w:r>
            <w:r w:rsidR="000F1D00">
              <w:rPr>
                <w:rFonts w:hint="eastAsia"/>
              </w:rPr>
              <w:t>×</w:t>
            </w:r>
            <w:r w:rsidR="000F1D00">
              <w:t>100</w:t>
            </w:r>
          </w:p>
        </w:tc>
      </w:tr>
      <w:tr w:rsidR="000F1D00" w:rsidTr="00611778">
        <w:trPr>
          <w:cantSplit/>
          <w:trHeight w:val="560"/>
        </w:trPr>
        <w:tc>
          <w:tcPr>
            <w:tcW w:w="1008" w:type="dxa"/>
            <w:vMerge/>
            <w:tcBorders>
              <w:tl2br w:val="single" w:sz="4" w:space="0" w:color="auto"/>
            </w:tcBorders>
            <w:vAlign w:val="center"/>
          </w:tcPr>
          <w:p w:rsidR="000F1D00" w:rsidRDefault="000F1D00"/>
        </w:tc>
        <w:tc>
          <w:tcPr>
            <w:tcW w:w="1302" w:type="dxa"/>
            <w:vMerge/>
            <w:vAlign w:val="center"/>
          </w:tcPr>
          <w:p w:rsidR="000F1D00" w:rsidRDefault="000F1D00"/>
        </w:tc>
        <w:tc>
          <w:tcPr>
            <w:tcW w:w="3863" w:type="dxa"/>
            <w:vMerge/>
            <w:vAlign w:val="center"/>
          </w:tcPr>
          <w:p w:rsidR="000F1D00" w:rsidRDefault="000F1D00"/>
        </w:tc>
        <w:tc>
          <w:tcPr>
            <w:tcW w:w="1531" w:type="dxa"/>
            <w:vMerge/>
            <w:vAlign w:val="center"/>
          </w:tcPr>
          <w:p w:rsidR="000F1D00" w:rsidRDefault="000F1D00"/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市補助金</w:t>
            </w:r>
          </w:p>
          <w:p w:rsidR="000F1D00" w:rsidRDefault="00DC3D3C">
            <w:pPr>
              <w:jc w:val="center"/>
            </w:pPr>
            <w:r>
              <w:t>B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自己資金</w:t>
            </w:r>
          </w:p>
          <w:p w:rsidR="000F1D00" w:rsidRDefault="00DC3D3C">
            <w:pPr>
              <w:jc w:val="center"/>
            </w:pPr>
            <w:r>
              <w:t>C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その他</w:t>
            </w:r>
          </w:p>
          <w:p w:rsidR="000F1D00" w:rsidRDefault="00DC3D3C">
            <w:pPr>
              <w:jc w:val="center"/>
            </w:pPr>
            <w:r>
              <w:t>D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  <w:vAlign w:val="center"/>
          </w:tcPr>
          <w:p w:rsidR="000F1D00" w:rsidRDefault="000F1D00"/>
        </w:tc>
      </w:tr>
      <w:tr w:rsidR="000F1D00" w:rsidTr="007F6507">
        <w:trPr>
          <w:cantSplit/>
          <w:trHeight w:val="427"/>
        </w:trPr>
        <w:tc>
          <w:tcPr>
            <w:tcW w:w="1008" w:type="dxa"/>
            <w:vMerge w:val="restart"/>
            <w:textDirection w:val="tbRlV"/>
            <w:vAlign w:val="center"/>
          </w:tcPr>
          <w:p w:rsidR="000F1D00" w:rsidRDefault="000F1D00">
            <w:pPr>
              <w:jc w:val="center"/>
            </w:pPr>
            <w:bookmarkStart w:id="0" w:name="_GoBack"/>
            <w:r>
              <w:rPr>
                <w:rFonts w:hint="eastAsia"/>
                <w:spacing w:val="105"/>
              </w:rPr>
              <w:t>補助対象経</w:t>
            </w:r>
            <w:r>
              <w:rPr>
                <w:rFonts w:hint="eastAsia"/>
              </w:rPr>
              <w:t>費</w:t>
            </w:r>
          </w:p>
        </w:tc>
        <w:tc>
          <w:tcPr>
            <w:tcW w:w="1302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bottom"/>
          </w:tcPr>
          <w:p w:rsidR="000F1D00" w:rsidRDefault="000F1D0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bookmarkEnd w:id="0"/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 w:rsidP="004E6177"/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tcBorders>
              <w:bottom w:val="single" w:sz="4" w:space="0" w:color="auto"/>
            </w:tcBorders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1D00" w:rsidTr="007F6507">
        <w:trPr>
          <w:trHeight w:val="427"/>
        </w:trPr>
        <w:tc>
          <w:tcPr>
            <w:tcW w:w="1008" w:type="dxa"/>
            <w:vAlign w:val="center"/>
          </w:tcPr>
          <w:p w:rsidR="000F1D00" w:rsidRDefault="000F1D00" w:rsidP="004E6177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302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863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Pr="004E6177" w:rsidRDefault="000F1D00" w:rsidP="004E617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31" w:type="dxa"/>
            <w:vAlign w:val="center"/>
          </w:tcPr>
          <w:p w:rsidR="000F1D00" w:rsidRDefault="000F1D00" w:rsidP="004E6177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0F1D00" w:rsidRDefault="000F1D00" w:rsidP="004E617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0F1D00" w:rsidRDefault="000F1D00" w:rsidP="004E617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0F1D00" w:rsidRDefault="000F1D00" w:rsidP="004E617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0F1D00" w:rsidRDefault="000F1D00" w:rsidP="004E6177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 w:val="restart"/>
            <w:textDirection w:val="tbRlV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補助対象外経費</w:t>
            </w:r>
          </w:p>
        </w:tc>
        <w:tc>
          <w:tcPr>
            <w:tcW w:w="1302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/>
        </w:tc>
        <w:tc>
          <w:tcPr>
            <w:tcW w:w="1302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/>
        </w:tc>
        <w:tc>
          <w:tcPr>
            <w:tcW w:w="1302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</w:tr>
      <w:tr w:rsidR="000F1D00" w:rsidTr="000F1D00">
        <w:trPr>
          <w:cantSplit/>
          <w:trHeight w:val="427"/>
        </w:trPr>
        <w:tc>
          <w:tcPr>
            <w:tcW w:w="1008" w:type="dxa"/>
            <w:vMerge/>
            <w:vAlign w:val="center"/>
          </w:tcPr>
          <w:p w:rsidR="000F1D00" w:rsidRDefault="000F1D00"/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tcBorders>
              <w:bottom w:val="single" w:sz="4" w:space="0" w:color="auto"/>
            </w:tcBorders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bottom w:val="single" w:sz="4" w:space="0" w:color="auto"/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bottom w:val="single" w:sz="4" w:space="0" w:color="auto"/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</w:tr>
      <w:tr w:rsidR="000F1D00" w:rsidTr="00521747">
        <w:trPr>
          <w:trHeight w:val="427"/>
        </w:trPr>
        <w:tc>
          <w:tcPr>
            <w:tcW w:w="1008" w:type="dxa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302" w:type="dxa"/>
            <w:tcBorders>
              <w:bottom w:val="single" w:sz="4" w:space="0" w:color="auto"/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tcBorders>
              <w:bottom w:val="single" w:sz="4" w:space="0" w:color="auto"/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F1D00" w:rsidRPr="00521747" w:rsidRDefault="000F1D00">
            <w:r w:rsidRPr="00521747"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F1D00" w:rsidRPr="00521747" w:rsidRDefault="000F1D00">
            <w:r w:rsidRPr="00521747"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tcBorders>
              <w:bottom w:val="single" w:sz="4" w:space="0" w:color="auto"/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</w:tr>
      <w:tr w:rsidR="000F1D00" w:rsidTr="007F6507">
        <w:trPr>
          <w:trHeight w:val="427"/>
        </w:trPr>
        <w:tc>
          <w:tcPr>
            <w:tcW w:w="1008" w:type="dxa"/>
            <w:vAlign w:val="center"/>
          </w:tcPr>
          <w:p w:rsidR="000F1D00" w:rsidRDefault="000F1D00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302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3863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  <w:tc>
          <w:tcPr>
            <w:tcW w:w="1531" w:type="dxa"/>
            <w:vAlign w:val="bottom"/>
          </w:tcPr>
          <w:p w:rsidR="000F1D00" w:rsidRDefault="000F1D0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vAlign w:val="bottom"/>
          </w:tcPr>
          <w:p w:rsidR="000F1D00" w:rsidRDefault="000F1D0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vAlign w:val="bottom"/>
          </w:tcPr>
          <w:p w:rsidR="000F1D00" w:rsidRDefault="000F1D0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31" w:type="dxa"/>
            <w:tcBorders>
              <w:tr2bl w:val="nil"/>
            </w:tcBorders>
            <w:shd w:val="clear" w:color="auto" w:fill="7F7F7F" w:themeFill="text1" w:themeFillTint="80"/>
            <w:vAlign w:val="center"/>
          </w:tcPr>
          <w:p w:rsidR="000F1D00" w:rsidRDefault="000F1D00">
            <w:r>
              <w:rPr>
                <w:rFonts w:hint="eastAsia"/>
              </w:rPr>
              <w:t xml:space="preserve">　</w:t>
            </w:r>
          </w:p>
        </w:tc>
      </w:tr>
    </w:tbl>
    <w:p w:rsidR="00FE74B0" w:rsidRPr="00521747" w:rsidRDefault="00FE74B0">
      <w:pPr>
        <w:ind w:left="420" w:hanging="420"/>
        <w:rPr>
          <w:sz w:val="20"/>
        </w:rPr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>「</w:t>
      </w:r>
      <w:r w:rsidRPr="00521747">
        <w:rPr>
          <w:rFonts w:hint="eastAsia"/>
          <w:sz w:val="20"/>
        </w:rPr>
        <w:t>科目」欄には、科目名、経費名等の内訳を記載してください。</w:t>
      </w:r>
    </w:p>
    <w:p w:rsidR="00FE74B0" w:rsidRPr="00521747" w:rsidRDefault="00FE74B0">
      <w:pPr>
        <w:ind w:left="420" w:hanging="420"/>
        <w:rPr>
          <w:sz w:val="20"/>
        </w:rPr>
      </w:pPr>
      <w:r w:rsidRPr="00521747">
        <w:rPr>
          <w:rFonts w:hint="eastAsia"/>
          <w:sz w:val="20"/>
        </w:rPr>
        <w:t xml:space="preserve">　　「内容」欄には、各科目の具体的な内容を記載してください。</w:t>
      </w:r>
    </w:p>
    <w:p w:rsidR="00FE74B0" w:rsidRPr="00DF1535" w:rsidRDefault="00FE74B0">
      <w:pPr>
        <w:ind w:left="420" w:hanging="420"/>
        <w:rPr>
          <w:color w:val="000000" w:themeColor="text1"/>
          <w:sz w:val="20"/>
        </w:rPr>
      </w:pPr>
      <w:r w:rsidRPr="00521747">
        <w:rPr>
          <w:rFonts w:hint="eastAsia"/>
          <w:sz w:val="20"/>
        </w:rPr>
        <w:t xml:space="preserve">　　「財源内訳」欄のうち、「自己資金」欄には当該団体の会費等自己資金</w:t>
      </w:r>
      <w:r w:rsidRPr="00DF1535">
        <w:rPr>
          <w:rFonts w:hint="eastAsia"/>
          <w:color w:val="000000" w:themeColor="text1"/>
          <w:sz w:val="20"/>
        </w:rPr>
        <w:t>の</w:t>
      </w:r>
      <w:r w:rsidR="0061483D" w:rsidRPr="00DF1535">
        <w:rPr>
          <w:rFonts w:hint="eastAsia"/>
          <w:color w:val="000000" w:themeColor="text1"/>
          <w:sz w:val="20"/>
        </w:rPr>
        <w:t>合計</w:t>
      </w:r>
      <w:r w:rsidRPr="00DF1535">
        <w:rPr>
          <w:rFonts w:hint="eastAsia"/>
          <w:color w:val="000000" w:themeColor="text1"/>
          <w:sz w:val="20"/>
        </w:rPr>
        <w:t>金額を記載し、「その他」欄には市補助金、自己資金以外で支弁する経費</w:t>
      </w:r>
      <w:r w:rsidRPr="00DF1535">
        <w:rPr>
          <w:color w:val="000000" w:themeColor="text1"/>
          <w:sz w:val="20"/>
        </w:rPr>
        <w:t>(</w:t>
      </w:r>
      <w:r w:rsidRPr="00DF1535">
        <w:rPr>
          <w:rFonts w:hint="eastAsia"/>
          <w:color w:val="000000" w:themeColor="text1"/>
          <w:sz w:val="20"/>
        </w:rPr>
        <w:t>寄附金、</w:t>
      </w:r>
      <w:r w:rsidR="00DC3D3C" w:rsidRPr="00DF1535">
        <w:rPr>
          <w:rFonts w:hint="eastAsia"/>
          <w:color w:val="000000" w:themeColor="text1"/>
          <w:sz w:val="20"/>
        </w:rPr>
        <w:t>協賛金</w:t>
      </w:r>
      <w:r w:rsidRPr="00DF1535">
        <w:rPr>
          <w:rFonts w:hint="eastAsia"/>
          <w:color w:val="000000" w:themeColor="text1"/>
          <w:sz w:val="20"/>
        </w:rPr>
        <w:t>等</w:t>
      </w:r>
      <w:r w:rsidRPr="00DF1535">
        <w:rPr>
          <w:color w:val="000000" w:themeColor="text1"/>
          <w:sz w:val="20"/>
        </w:rPr>
        <w:t>)</w:t>
      </w:r>
      <w:r w:rsidRPr="00DF1535">
        <w:rPr>
          <w:rFonts w:hint="eastAsia"/>
          <w:color w:val="000000" w:themeColor="text1"/>
          <w:sz w:val="20"/>
        </w:rPr>
        <w:t>があるときは、その</w:t>
      </w:r>
      <w:r w:rsidR="0061483D" w:rsidRPr="00DF1535">
        <w:rPr>
          <w:rFonts w:hint="eastAsia"/>
          <w:color w:val="000000" w:themeColor="text1"/>
          <w:sz w:val="20"/>
        </w:rPr>
        <w:t>合計</w:t>
      </w:r>
      <w:r w:rsidRPr="00DF1535">
        <w:rPr>
          <w:rFonts w:hint="eastAsia"/>
          <w:color w:val="000000" w:themeColor="text1"/>
          <w:sz w:val="20"/>
        </w:rPr>
        <w:t>金額を記載してください。</w:t>
      </w:r>
    </w:p>
    <w:p w:rsidR="00521747" w:rsidRPr="00DF1535" w:rsidRDefault="00521747">
      <w:pPr>
        <w:ind w:left="420" w:hanging="420"/>
        <w:rPr>
          <w:color w:val="000000" w:themeColor="text1"/>
          <w:sz w:val="20"/>
        </w:rPr>
      </w:pPr>
      <w:r w:rsidRPr="00DF1535">
        <w:rPr>
          <w:rFonts w:hint="eastAsia"/>
          <w:color w:val="000000" w:themeColor="text1"/>
          <w:sz w:val="20"/>
        </w:rPr>
        <w:t xml:space="preserve">　　　＊「財源内訳」欄のうち、「補助対象経費」「補助対象外経費」の各項目の「市補助金」「自己資金」「その他」「補助率」欄の内訳は記載不要です。</w:t>
      </w:r>
    </w:p>
    <w:p w:rsidR="00FE74B0" w:rsidRPr="00DF1535" w:rsidRDefault="00FE74B0">
      <w:pPr>
        <w:ind w:left="420" w:hanging="420"/>
        <w:rPr>
          <w:color w:val="000000" w:themeColor="text1"/>
          <w:sz w:val="20"/>
        </w:rPr>
      </w:pPr>
      <w:r w:rsidRPr="00DF1535">
        <w:rPr>
          <w:rFonts w:hint="eastAsia"/>
          <w:color w:val="000000" w:themeColor="text1"/>
          <w:sz w:val="20"/>
        </w:rPr>
        <w:t xml:space="preserve">　　「補助率」欄は、小数点第</w:t>
      </w:r>
      <w:r w:rsidRPr="00DF1535">
        <w:rPr>
          <w:color w:val="000000" w:themeColor="text1"/>
          <w:sz w:val="20"/>
        </w:rPr>
        <w:t>2</w:t>
      </w:r>
      <w:r w:rsidRPr="00DF1535">
        <w:rPr>
          <w:rFonts w:hint="eastAsia"/>
          <w:color w:val="000000" w:themeColor="text1"/>
          <w:sz w:val="20"/>
        </w:rPr>
        <w:t>位</w:t>
      </w:r>
      <w:r w:rsidR="00DC3D3C" w:rsidRPr="00DF1535">
        <w:rPr>
          <w:rFonts w:hint="eastAsia"/>
          <w:color w:val="000000" w:themeColor="text1"/>
          <w:sz w:val="20"/>
        </w:rPr>
        <w:t>（小数点第3位を</w:t>
      </w:r>
      <w:r w:rsidRPr="00DF1535">
        <w:rPr>
          <w:rFonts w:hint="eastAsia"/>
          <w:color w:val="000000" w:themeColor="text1"/>
          <w:sz w:val="20"/>
        </w:rPr>
        <w:t>四捨五入</w:t>
      </w:r>
      <w:r w:rsidR="00DC3D3C" w:rsidRPr="00DF1535">
        <w:rPr>
          <w:rFonts w:hint="eastAsia"/>
          <w:color w:val="000000" w:themeColor="text1"/>
          <w:sz w:val="20"/>
        </w:rPr>
        <w:t>）ま</w:t>
      </w:r>
      <w:r w:rsidRPr="00DF1535">
        <w:rPr>
          <w:rFonts w:hint="eastAsia"/>
          <w:color w:val="000000" w:themeColor="text1"/>
          <w:sz w:val="20"/>
        </w:rPr>
        <w:t>で記載してください。</w:t>
      </w:r>
    </w:p>
    <w:sectPr w:rsidR="00FE74B0" w:rsidRPr="00DF1535">
      <w:pgSz w:w="16840" w:h="11907" w:orient="landscape" w:code="9"/>
      <w:pgMar w:top="567" w:right="1418" w:bottom="567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E6A" w:rsidRDefault="00544E6A" w:rsidP="00B2321D">
      <w:r>
        <w:separator/>
      </w:r>
    </w:p>
  </w:endnote>
  <w:endnote w:type="continuationSeparator" w:id="0">
    <w:p w:rsidR="00544E6A" w:rsidRDefault="00544E6A" w:rsidP="00B23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E6A" w:rsidRDefault="00544E6A" w:rsidP="00B2321D">
      <w:r>
        <w:separator/>
      </w:r>
    </w:p>
  </w:footnote>
  <w:footnote w:type="continuationSeparator" w:id="0">
    <w:p w:rsidR="00544E6A" w:rsidRDefault="00544E6A" w:rsidP="00B23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FE74B0"/>
    <w:rsid w:val="000F1D00"/>
    <w:rsid w:val="004E6177"/>
    <w:rsid w:val="00521747"/>
    <w:rsid w:val="00544E6A"/>
    <w:rsid w:val="005C16F9"/>
    <w:rsid w:val="00611778"/>
    <w:rsid w:val="0061483D"/>
    <w:rsid w:val="00761420"/>
    <w:rsid w:val="007F6507"/>
    <w:rsid w:val="00B2321D"/>
    <w:rsid w:val="00CE4830"/>
    <w:rsid w:val="00DC3D3C"/>
    <w:rsid w:val="00DF1535"/>
    <w:rsid w:val="00FE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92D0F5B7-9FA2-4B5B-8FD7-A4839BC9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17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117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aisyoku\&#12487;&#12473;&#12463;&#12488;&#12483;&#12503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38D49-B8B0-4FE6-ABF8-AD470020A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62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Base>_x000d_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第一法規株式会社</dc:creator>
  <cp:lastModifiedBy>柴田　尚希</cp:lastModifiedBy>
  <cp:revision>8</cp:revision>
  <cp:lastPrinted>2022-08-05T04:36:00Z</cp:lastPrinted>
  <dcterms:created xsi:type="dcterms:W3CDTF">2017-12-27T02:26:00Z</dcterms:created>
  <dcterms:modified xsi:type="dcterms:W3CDTF">2022-08-22T03:24:00Z</dcterms:modified>
</cp:coreProperties>
</file>